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80" w:rsidRDefault="00F36580" w:rsidP="0016578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6578F">
        <w:rPr>
          <w:rFonts w:ascii="Times New Roman" w:hAnsi="Times New Roman"/>
          <w:b/>
          <w:sz w:val="28"/>
          <w:szCs w:val="28"/>
          <w:u w:val="single"/>
        </w:rPr>
        <w:t>Пошаговый процесс выбытия-списания литературы через Комплектатор</w:t>
      </w:r>
    </w:p>
    <w:p w:rsidR="00F36580" w:rsidRDefault="00F36580" w:rsidP="0016578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36580" w:rsidRDefault="00F36580" w:rsidP="001657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КСУ на выбытие.</w:t>
      </w: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  <w:r w:rsidRPr="001029B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5.75pt;height:263.25pt;visibility:visible">
            <v:imagedata r:id="rId5" o:title=""/>
          </v:shape>
        </w:pict>
      </w: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  <w:r w:rsidRPr="0010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345.75pt;height:276.75pt;visibility:visible">
            <v:imagedata r:id="rId6" o:title=""/>
          </v:shape>
        </w:pict>
      </w: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16578F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16578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нужной Базы данных и новой КСУ в Сервисе – Настройки.</w: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  <w:r w:rsidRPr="0010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391.5pt;height:313.5pt;visibility:visible">
            <v:imagedata r:id="rId7" o:title=""/>
          </v:shape>
        </w:pic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C8356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филиалом (в данном случае Ф 16, других филиалов в этом Акте нет).</w: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 поиска: Инв. №/Штрих-код экз-ра;</w: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Ключ: вводится инв. № книги;</w: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перечне находим экземпляр соответствующий инв. №, сверяем Автора и Заглавие, отмечаем экземпляр галочкой;</w: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Нажимаем на иконку Корректировка.</w:t>
      </w:r>
    </w:p>
    <w:p w:rsidR="00F36580" w:rsidRDefault="00F36580" w:rsidP="00C8356A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  <w:r w:rsidRPr="003306F3">
        <w:rPr>
          <w:noProof/>
          <w:lang w:eastAsia="ru-RU"/>
        </w:rPr>
        <w:pict>
          <v:shape id="Рисунок 5" o:spid="_x0000_i1028" type="#_x0000_t75" style="width:393.75pt;height:315pt;visibility:visible">
            <v:imagedata r:id="rId8" o:title=""/>
          </v:shape>
        </w:pict>
      </w: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Pr="00D1681E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</w:p>
    <w:p w:rsidR="00F36580" w:rsidRDefault="00F36580" w:rsidP="00D168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вкладке Экземпляры находим нужный экземпляр и заменяем Статус с </w:t>
      </w:r>
      <w:r w:rsidRPr="00D1681E">
        <w:rPr>
          <w:rFonts w:ascii="Times New Roman" w:hAnsi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D1681E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Сохраняем и проверяем еще раз. </w:t>
      </w:r>
    </w:p>
    <w:p w:rsidR="00F36580" w:rsidRDefault="00F36580" w:rsidP="00D1681E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измененной строке должен сохраниться статус: 6 и КСУ списания: В2019/70(202/2019)12.09.2019. Далее возврат зеленой стрелочкой. </w:t>
      </w:r>
    </w:p>
    <w:p w:rsidR="00F36580" w:rsidRDefault="00F36580" w:rsidP="00D1681E">
      <w:pPr>
        <w:rPr>
          <w:rFonts w:ascii="Times New Roman" w:hAnsi="Times New Roman"/>
          <w:sz w:val="28"/>
          <w:szCs w:val="28"/>
        </w:rPr>
      </w:pPr>
      <w:r w:rsidRPr="0010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501.75pt;height:376.5pt;visibility:visible">
            <v:imagedata r:id="rId9" o:title=""/>
          </v:shape>
        </w:pict>
      </w:r>
    </w:p>
    <w:p w:rsidR="00F36580" w:rsidRDefault="00F36580" w:rsidP="00D168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Снимаем галочку и в Ключе вводим Инв. Номер следующего экземпляра (если не снять галочку, будет выходить запись предыдущей книги).</w:t>
      </w: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больше точности списываем по 10 экземпляров и проверяем через № КСУ выбытия из подразделения. </w:t>
      </w: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Pr="00E22C6A" w:rsidRDefault="00F36580" w:rsidP="00E22C6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22C6A">
        <w:rPr>
          <w:rFonts w:ascii="Times New Roman" w:hAnsi="Times New Roman"/>
          <w:sz w:val="28"/>
          <w:szCs w:val="28"/>
        </w:rPr>
        <w:t>После внесения в Акт 500 экз. книг</w:t>
      </w:r>
      <w:r>
        <w:rPr>
          <w:rFonts w:ascii="Times New Roman" w:hAnsi="Times New Roman"/>
          <w:sz w:val="28"/>
          <w:szCs w:val="28"/>
        </w:rPr>
        <w:t xml:space="preserve"> производится завершение выбытия.</w:t>
      </w:r>
    </w:p>
    <w:p w:rsidR="00F36580" w:rsidRPr="00E22C6A" w:rsidRDefault="00F36580" w:rsidP="00E22C6A">
      <w:pPr>
        <w:rPr>
          <w:rFonts w:ascii="Times New Roman" w:hAnsi="Times New Roman"/>
          <w:sz w:val="28"/>
          <w:szCs w:val="28"/>
        </w:rPr>
      </w:pPr>
    </w:p>
    <w:p w:rsidR="00F36580" w:rsidRDefault="00F36580" w:rsidP="00E22C6A">
      <w:pPr>
        <w:rPr>
          <w:rFonts w:ascii="Times New Roman" w:hAnsi="Times New Roman"/>
          <w:sz w:val="28"/>
          <w:szCs w:val="28"/>
          <w:lang w:val="en-US"/>
        </w:rPr>
      </w:pPr>
      <w:r w:rsidRPr="0010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425.25pt;height:319.5pt;visibility:visible">
            <v:imagedata r:id="rId10" o:title=""/>
          </v:shape>
        </w:pict>
      </w:r>
    </w:p>
    <w:p w:rsidR="00F36580" w:rsidRDefault="00F36580" w:rsidP="00E22C6A">
      <w:pPr>
        <w:rPr>
          <w:rFonts w:ascii="Times New Roman" w:hAnsi="Times New Roman"/>
          <w:sz w:val="28"/>
          <w:szCs w:val="28"/>
          <w:lang w:val="en-US"/>
        </w:rPr>
      </w:pPr>
    </w:p>
    <w:sectPr w:rsidR="00F36580" w:rsidSect="0016578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D75FC"/>
    <w:multiLevelType w:val="hybridMultilevel"/>
    <w:tmpl w:val="31CA5D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C13A77"/>
    <w:multiLevelType w:val="hybridMultilevel"/>
    <w:tmpl w:val="6AB2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78F"/>
    <w:rsid w:val="001029B4"/>
    <w:rsid w:val="00121F74"/>
    <w:rsid w:val="0016578F"/>
    <w:rsid w:val="001E3DC4"/>
    <w:rsid w:val="00274F80"/>
    <w:rsid w:val="00327974"/>
    <w:rsid w:val="003306F3"/>
    <w:rsid w:val="00440B99"/>
    <w:rsid w:val="0081784E"/>
    <w:rsid w:val="00BF25BB"/>
    <w:rsid w:val="00C8356A"/>
    <w:rsid w:val="00D1681E"/>
    <w:rsid w:val="00D679A9"/>
    <w:rsid w:val="00E22C6A"/>
    <w:rsid w:val="00F36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9A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657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54</TotalTime>
  <Pages>5</Pages>
  <Words>155</Words>
  <Characters>886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3</cp:revision>
  <dcterms:created xsi:type="dcterms:W3CDTF">2019-09-12T06:49:00Z</dcterms:created>
  <dcterms:modified xsi:type="dcterms:W3CDTF">2019-09-12T09:13:00Z</dcterms:modified>
</cp:coreProperties>
</file>